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D09F7" w14:textId="59FDE93F" w:rsidR="00C1636C" w:rsidRPr="00C1636C" w:rsidRDefault="004166EC" w:rsidP="00EA324A">
      <w:pPr>
        <w:tabs>
          <w:tab w:val="center" w:pos="4819"/>
          <w:tab w:val="right" w:pos="9638"/>
        </w:tabs>
        <w:ind w:right="-41"/>
        <w:jc w:val="both"/>
        <w:rPr>
          <w:rFonts w:ascii="Arial Nova Cond" w:eastAsia="Calibri" w:hAnsi="Arial Nova Cond" w:cs="Times New Roman"/>
          <w:b/>
          <w:bCs/>
          <w:sz w:val="22"/>
          <w:szCs w:val="22"/>
          <w:lang w:eastAsia="en-US"/>
        </w:rPr>
      </w:pPr>
      <w:r w:rsidRPr="00E65FCA">
        <w:rPr>
          <w:rFonts w:ascii="Arial Nova Cond" w:eastAsia="Calibri" w:hAnsi="Arial Nova Cond" w:cs="Times New Roman"/>
          <w:b/>
          <w:bCs/>
          <w:sz w:val="22"/>
          <w:szCs w:val="22"/>
          <w:lang w:eastAsia="en-US"/>
        </w:rPr>
        <w:t xml:space="preserve">ALLEGATO </w:t>
      </w:r>
      <w:r w:rsidR="00E65FCA">
        <w:rPr>
          <w:rFonts w:ascii="Arial Nova Cond" w:eastAsia="Calibri" w:hAnsi="Arial Nova Cond" w:cs="Times New Roman"/>
          <w:b/>
          <w:bCs/>
          <w:sz w:val="22"/>
          <w:szCs w:val="22"/>
          <w:lang w:eastAsia="en-US"/>
        </w:rPr>
        <w:t>1</w:t>
      </w:r>
      <w:r w:rsidRPr="00E65FCA">
        <w:rPr>
          <w:rFonts w:ascii="Arial Nova Cond" w:eastAsia="Calibri" w:hAnsi="Arial Nova Cond" w:cs="Times New Roman"/>
          <w:b/>
          <w:bCs/>
          <w:sz w:val="22"/>
          <w:szCs w:val="22"/>
          <w:lang w:eastAsia="en-US"/>
        </w:rPr>
        <w:t xml:space="preserve"> – MODELLO FAC-SIMILE </w:t>
      </w:r>
      <w:r w:rsidR="00653E6D" w:rsidRPr="00653E6D">
        <w:rPr>
          <w:rFonts w:ascii="Arial Nova Cond" w:eastAsia="Calibri" w:hAnsi="Arial Nova Cond" w:cs="Times New Roman"/>
          <w:b/>
          <w:bCs/>
          <w:sz w:val="22"/>
          <w:szCs w:val="22"/>
          <w:u w:val="single"/>
          <w:lang w:eastAsia="en-US"/>
        </w:rPr>
        <w:t>RETTIFICATO</w:t>
      </w:r>
      <w:r w:rsidR="00653E6D">
        <w:rPr>
          <w:rFonts w:ascii="Arial Nova Cond" w:eastAsia="Calibri" w:hAnsi="Arial Nova Cond" w:cs="Times New Roman"/>
          <w:b/>
          <w:bCs/>
          <w:sz w:val="22"/>
          <w:szCs w:val="22"/>
          <w:lang w:eastAsia="en-US"/>
        </w:rPr>
        <w:t xml:space="preserve"> </w:t>
      </w:r>
      <w:r w:rsidR="004865C9">
        <w:rPr>
          <w:rFonts w:ascii="Arial Nova Cond" w:eastAsia="Calibri" w:hAnsi="Arial Nova Cond" w:cs="Times New Roman"/>
          <w:b/>
          <w:bCs/>
          <w:sz w:val="22"/>
          <w:szCs w:val="22"/>
          <w:lang w:eastAsia="en-US"/>
        </w:rPr>
        <w:t>PER FORMULAZIONE DELL’</w:t>
      </w:r>
      <w:r w:rsidRPr="00E65FCA">
        <w:rPr>
          <w:rFonts w:ascii="Arial Nova Cond" w:eastAsia="Calibri" w:hAnsi="Arial Nova Cond" w:cs="Times New Roman"/>
          <w:b/>
          <w:bCs/>
          <w:sz w:val="22"/>
          <w:szCs w:val="22"/>
          <w:lang w:eastAsia="en-US"/>
        </w:rPr>
        <w:t xml:space="preserve">OFFERTA </w:t>
      </w:r>
      <w:r w:rsidR="00C1636C">
        <w:rPr>
          <w:rFonts w:ascii="Arial Nova Cond" w:eastAsia="Calibri" w:hAnsi="Arial Nova Cond" w:cs="Times New Roman"/>
          <w:b/>
          <w:bCs/>
          <w:sz w:val="22"/>
          <w:szCs w:val="22"/>
          <w:lang w:eastAsia="en-US"/>
        </w:rPr>
        <w:t xml:space="preserve">PER IL SERVIZIO </w:t>
      </w:r>
      <w:r w:rsidR="00C1636C" w:rsidRPr="00C1636C">
        <w:rPr>
          <w:rFonts w:ascii="Arial Nova Cond" w:eastAsia="Calibri" w:hAnsi="Arial Nova Cond" w:cs="Times New Roman"/>
          <w:b/>
          <w:bCs/>
          <w:sz w:val="22"/>
          <w:szCs w:val="22"/>
          <w:lang w:eastAsia="en-US"/>
        </w:rPr>
        <w:t>DI FINANZIAMENTO DEGLI INVESTIMENTI DI BRIANZA ENERGIA AMBIENTE S</w:t>
      </w:r>
      <w:r w:rsidR="00EA324A">
        <w:rPr>
          <w:rFonts w:ascii="Arial Nova Cond" w:eastAsia="Calibri" w:hAnsi="Arial Nova Cond" w:cs="Times New Roman"/>
          <w:b/>
          <w:bCs/>
          <w:sz w:val="22"/>
          <w:szCs w:val="22"/>
          <w:lang w:eastAsia="en-US"/>
        </w:rPr>
        <w:t>.</w:t>
      </w:r>
      <w:r w:rsidR="00C1636C" w:rsidRPr="00C1636C">
        <w:rPr>
          <w:rFonts w:ascii="Arial Nova Cond" w:eastAsia="Calibri" w:hAnsi="Arial Nova Cond" w:cs="Times New Roman"/>
          <w:b/>
          <w:bCs/>
          <w:sz w:val="22"/>
          <w:szCs w:val="22"/>
          <w:lang w:eastAsia="en-US"/>
        </w:rPr>
        <w:t>p</w:t>
      </w:r>
      <w:r w:rsidR="00EA324A">
        <w:rPr>
          <w:rFonts w:ascii="Arial Nova Cond" w:eastAsia="Calibri" w:hAnsi="Arial Nova Cond" w:cs="Times New Roman"/>
          <w:b/>
          <w:bCs/>
          <w:sz w:val="22"/>
          <w:szCs w:val="22"/>
          <w:lang w:eastAsia="en-US"/>
        </w:rPr>
        <w:t>.</w:t>
      </w:r>
      <w:r w:rsidR="00C1636C" w:rsidRPr="00C1636C">
        <w:rPr>
          <w:rFonts w:ascii="Arial Nova Cond" w:eastAsia="Calibri" w:hAnsi="Arial Nova Cond" w:cs="Times New Roman"/>
          <w:b/>
          <w:bCs/>
          <w:sz w:val="22"/>
          <w:szCs w:val="22"/>
          <w:lang w:eastAsia="en-US"/>
        </w:rPr>
        <w:t>A</w:t>
      </w:r>
      <w:r w:rsidR="00EA324A">
        <w:rPr>
          <w:rFonts w:ascii="Arial Nova Cond" w:eastAsia="Calibri" w:hAnsi="Arial Nova Cond" w:cs="Times New Roman"/>
          <w:b/>
          <w:bCs/>
          <w:sz w:val="22"/>
          <w:szCs w:val="22"/>
          <w:lang w:eastAsia="en-US"/>
        </w:rPr>
        <w:t>.</w:t>
      </w:r>
    </w:p>
    <w:p w14:paraId="7F5F867E" w14:textId="6C35467E" w:rsidR="004166EC" w:rsidRPr="00E65FCA" w:rsidRDefault="00164DB9" w:rsidP="00164DB9">
      <w:pPr>
        <w:tabs>
          <w:tab w:val="left" w:pos="6690"/>
        </w:tabs>
        <w:ind w:right="565"/>
        <w:rPr>
          <w:rFonts w:ascii="Arial Nova Cond" w:hAnsi="Arial Nova Cond"/>
        </w:rPr>
      </w:pPr>
      <w:r>
        <w:rPr>
          <w:rFonts w:ascii="Arial Nova Cond" w:eastAsia="Calibri" w:hAnsi="Arial Nova Cond" w:cs="Times New Roman"/>
          <w:sz w:val="22"/>
          <w:szCs w:val="22"/>
          <w:lang w:eastAsia="en-US"/>
        </w:rPr>
        <w:tab/>
      </w:r>
      <w:sdt>
        <w:sdtPr>
          <w:rPr>
            <w:rFonts w:ascii="Arial Nova Cond" w:hAnsi="Arial Nova Cond"/>
          </w:rPr>
          <w:id w:val="8220832"/>
          <w:docPartObj>
            <w:docPartGallery w:val="Page Numbers (Margins)"/>
            <w:docPartUnique/>
          </w:docPartObj>
        </w:sdtPr>
        <w:sdtEndPr/>
        <w:sdtContent>
          <w:r w:rsidR="004166EC" w:rsidRPr="00E65FCA">
            <w:rPr>
              <w:rFonts w:ascii="Arial Nova Cond" w:hAnsi="Arial Nova Cond"/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0EB78F3B" wp14:editId="32FE7CDD">
                    <wp:simplePos x="0" y="0"/>
                    <wp:positionH relativeFrom="rightMargin">
                      <wp:align>right</wp:align>
                    </wp:positionH>
                    <wp:positionV relativeFrom="margin">
                      <wp:align>center</wp:align>
                    </wp:positionV>
                    <wp:extent cx="864235" cy="329565"/>
                    <wp:effectExtent l="0" t="0" r="0" b="0"/>
                    <wp:wrapNone/>
                    <wp:docPr id="1834010188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64235" cy="3295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552ACC" w14:textId="68420BCF" w:rsidR="004166EC" w:rsidRPr="00AA7C85" w:rsidRDefault="00E60385" w:rsidP="004166EC">
                                <w:pPr>
                                  <w:pBdr>
                                    <w:bottom w:val="single" w:sz="4" w:space="1" w:color="auto"/>
                                  </w:pBdr>
                                  <w:rPr>
                                    <w:rFonts w:ascii="Arial Nova Cond" w:hAnsi="Arial Nova Cond"/>
                                  </w:rPr>
                                </w:pPr>
                                <w:r>
                                  <w:rPr>
                                    <w:rFonts w:ascii="Arial Nova Cond" w:hAnsi="Arial Nova Cond"/>
                                  </w:rPr>
                                  <w:t xml:space="preserve">1 </w:t>
                                </w:r>
                                <w:r w:rsidR="004166EC" w:rsidRPr="00AA7C85">
                                  <w:rPr>
                                    <w:rFonts w:ascii="Arial Nova Cond" w:hAnsi="Arial Nova Cond"/>
                                    <w:noProof/>
                                  </w:rPr>
                                  <w:t>di 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rightMargin">
                      <wp14:pctWidth>80000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EB78F3B" id="Rectangle 2" o:spid="_x0000_s1026" style="position:absolute;margin-left:16.85pt;margin-top:0;width:68.05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" o:allowincell="f" stroked="f">
                    <v:textbox>
                      <w:txbxContent>
                        <w:p w14:paraId="5E552ACC" w14:textId="68420BCF" w:rsidR="004166EC" w:rsidRPr="00AA7C85" w:rsidRDefault="00E60385" w:rsidP="004166EC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rial Nova Cond" w:hAnsi="Arial Nova Cond"/>
                            </w:rPr>
                          </w:pPr>
                          <w:r>
                            <w:rPr>
                              <w:rFonts w:ascii="Arial Nova Cond" w:hAnsi="Arial Nova Cond"/>
                            </w:rPr>
                            <w:t xml:space="preserve">1 </w:t>
                          </w:r>
                          <w:r w:rsidR="004166EC" w:rsidRPr="00AA7C85">
                            <w:rPr>
                              <w:rFonts w:ascii="Arial Nova Cond" w:hAnsi="Arial Nova Cond"/>
                              <w:noProof/>
                            </w:rPr>
                            <w:t>di 1</w:t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sdtContent>
      </w:sdt>
    </w:p>
    <w:p w14:paraId="724D511B" w14:textId="1441DB0D" w:rsidR="004166EC" w:rsidRPr="00E65FCA" w:rsidRDefault="004166EC" w:rsidP="00EA324A">
      <w:pPr>
        <w:pStyle w:val="Titolo5"/>
        <w:tabs>
          <w:tab w:val="left" w:pos="10915"/>
        </w:tabs>
        <w:spacing w:after="0" w:line="360" w:lineRule="auto"/>
        <w:ind w:left="0" w:right="0"/>
      </w:pPr>
      <w:r w:rsidRPr="00E65FCA">
        <w:rPr>
          <w:rFonts w:ascii="Arial Nova Cond" w:hAnsi="Arial Nova Cond"/>
          <w:b/>
          <w:i/>
          <w:iCs/>
          <w:sz w:val="22"/>
          <w:szCs w:val="22"/>
        </w:rPr>
        <w:t>(da compilarsi su carta intestata dell’Istituto di credito</w:t>
      </w:r>
      <w:r w:rsidR="00E65FCA">
        <w:rPr>
          <w:rFonts w:ascii="Arial Nova Cond" w:hAnsi="Arial Nova Cond"/>
          <w:b/>
          <w:i/>
          <w:iCs/>
          <w:sz w:val="22"/>
          <w:szCs w:val="22"/>
        </w:rPr>
        <w:t>/Banca</w:t>
      </w:r>
      <w:r w:rsidRPr="00E65FCA">
        <w:rPr>
          <w:rFonts w:ascii="Arial Nova Cond" w:hAnsi="Arial Nova Cond"/>
          <w:b/>
          <w:i/>
          <w:iCs/>
          <w:sz w:val="22"/>
          <w:szCs w:val="22"/>
        </w:rPr>
        <w:t>)</w:t>
      </w:r>
    </w:p>
    <w:p w14:paraId="1B2D5F03" w14:textId="77777777" w:rsidR="004166EC" w:rsidRPr="00E65FCA" w:rsidRDefault="004166EC" w:rsidP="004166EC">
      <w:pPr>
        <w:pStyle w:val="Rientrocorpodeltesto"/>
        <w:tabs>
          <w:tab w:val="left" w:pos="1843"/>
          <w:tab w:val="left" w:pos="7938"/>
        </w:tabs>
        <w:spacing w:line="360" w:lineRule="auto"/>
        <w:ind w:left="5387"/>
        <w:rPr>
          <w:rFonts w:ascii="Arial Nova Cond" w:hAnsi="Arial Nova Cond"/>
          <w:sz w:val="22"/>
          <w:szCs w:val="22"/>
        </w:rPr>
      </w:pPr>
      <w:r w:rsidRPr="00E65FCA">
        <w:rPr>
          <w:rFonts w:ascii="Arial Nova Cond" w:hAnsi="Arial Nova Cond"/>
          <w:sz w:val="22"/>
          <w:szCs w:val="22"/>
        </w:rPr>
        <w:t>Spettabile</w:t>
      </w:r>
    </w:p>
    <w:p w14:paraId="36A2C6A3" w14:textId="77777777" w:rsidR="004166EC" w:rsidRPr="00E65FCA" w:rsidRDefault="004166EC" w:rsidP="004166EC">
      <w:pPr>
        <w:pStyle w:val="Rientrocorpodeltesto"/>
        <w:tabs>
          <w:tab w:val="left" w:pos="1843"/>
        </w:tabs>
        <w:spacing w:line="360" w:lineRule="auto"/>
        <w:ind w:left="5387"/>
        <w:rPr>
          <w:rFonts w:ascii="Arial Nova Cond" w:hAnsi="Arial Nova Cond"/>
          <w:b/>
          <w:bCs/>
          <w:sz w:val="22"/>
          <w:szCs w:val="22"/>
        </w:rPr>
      </w:pPr>
      <w:r w:rsidRPr="00E65FCA">
        <w:rPr>
          <w:rFonts w:ascii="Arial Nova Cond" w:hAnsi="Arial Nova Cond"/>
          <w:b/>
          <w:bCs/>
          <w:sz w:val="22"/>
          <w:szCs w:val="22"/>
        </w:rPr>
        <w:t>Brianza Energia Ambiente S.p.A.</w:t>
      </w:r>
    </w:p>
    <w:p w14:paraId="1DAB3F2C" w14:textId="77777777" w:rsidR="004166EC" w:rsidRPr="00E65FCA" w:rsidRDefault="004166EC" w:rsidP="004166EC">
      <w:pPr>
        <w:pStyle w:val="Rientrocorpodeltesto"/>
        <w:tabs>
          <w:tab w:val="left" w:pos="1843"/>
        </w:tabs>
        <w:spacing w:line="360" w:lineRule="auto"/>
        <w:ind w:left="5387"/>
        <w:rPr>
          <w:rFonts w:ascii="Arial Nova Cond" w:hAnsi="Arial Nova Cond"/>
          <w:sz w:val="22"/>
          <w:szCs w:val="22"/>
        </w:rPr>
      </w:pPr>
      <w:r w:rsidRPr="00E65FCA">
        <w:rPr>
          <w:rFonts w:ascii="Arial Nova Cond" w:hAnsi="Arial Nova Cond"/>
          <w:sz w:val="22"/>
          <w:szCs w:val="22"/>
        </w:rPr>
        <w:t>Via Gaetana Agnesi n. 272</w:t>
      </w:r>
    </w:p>
    <w:p w14:paraId="3304D3F1" w14:textId="3D7D3520" w:rsidR="004166EC" w:rsidRPr="00E65FCA" w:rsidRDefault="004166EC" w:rsidP="00EA324A">
      <w:pPr>
        <w:pStyle w:val="Rientrocorpodeltesto"/>
        <w:tabs>
          <w:tab w:val="left" w:pos="1843"/>
        </w:tabs>
        <w:spacing w:line="360" w:lineRule="auto"/>
        <w:ind w:left="5387"/>
      </w:pPr>
      <w:r w:rsidRPr="00E65FCA">
        <w:rPr>
          <w:rFonts w:ascii="Arial Nova Cond" w:hAnsi="Arial Nova Cond"/>
          <w:sz w:val="22"/>
          <w:szCs w:val="22"/>
        </w:rPr>
        <w:t>20832 Desio (MB)</w:t>
      </w:r>
    </w:p>
    <w:p w14:paraId="5B43A355" w14:textId="77777777" w:rsidR="004166EC" w:rsidRPr="00E65FCA" w:rsidRDefault="004166EC" w:rsidP="004166EC">
      <w:pPr>
        <w:spacing w:line="360" w:lineRule="auto"/>
        <w:jc w:val="both"/>
        <w:rPr>
          <w:rFonts w:ascii="Arial Nova Cond" w:hAnsi="Arial Nova Cond" w:cs="Times New Roman"/>
          <w:b/>
          <w:bCs/>
          <w:color w:val="FF0000"/>
          <w:sz w:val="22"/>
          <w:szCs w:val="22"/>
        </w:rPr>
      </w:pPr>
      <w:r w:rsidRPr="00E65FCA">
        <w:rPr>
          <w:rFonts w:ascii="Arial Nova Cond" w:hAnsi="Arial Nova Cond" w:cs="Times New Roman"/>
          <w:b/>
          <w:sz w:val="22"/>
          <w:szCs w:val="22"/>
        </w:rPr>
        <w:t>Oggetto:</w:t>
      </w:r>
      <w:r w:rsidRPr="00E65FCA">
        <w:rPr>
          <w:rFonts w:ascii="Arial Nova Cond" w:hAnsi="Arial Nova Cond" w:cs="Times New Roman"/>
          <w:sz w:val="22"/>
          <w:szCs w:val="22"/>
        </w:rPr>
        <w:t xml:space="preserve"> </w:t>
      </w:r>
      <w:r w:rsidRPr="00E65FCA">
        <w:rPr>
          <w:rFonts w:ascii="Arial Nova Cond" w:hAnsi="Arial Nova Cond" w:cs="Times New Roman"/>
          <w:b/>
          <w:bCs/>
          <w:sz w:val="22"/>
          <w:szCs w:val="22"/>
        </w:rPr>
        <w:t>OFFERTA IN MERITO</w:t>
      </w:r>
      <w:r w:rsidRPr="00E65FCA">
        <w:rPr>
          <w:rFonts w:ascii="Arial Nova Cond" w:hAnsi="Arial Nova Cond"/>
          <w:b/>
          <w:bCs/>
          <w:sz w:val="22"/>
          <w:szCs w:val="22"/>
        </w:rPr>
        <w:t xml:space="preserve"> ALL’AVVISO PUBBLICO DI CUI IN EPIGRAFE</w:t>
      </w:r>
    </w:p>
    <w:p w14:paraId="789F0A2C" w14:textId="77777777" w:rsidR="004166EC" w:rsidRPr="00E65FCA" w:rsidRDefault="004166EC" w:rsidP="004166EC">
      <w:pPr>
        <w:widowControl w:val="0"/>
        <w:spacing w:line="360" w:lineRule="auto"/>
        <w:jc w:val="both"/>
        <w:rPr>
          <w:rFonts w:ascii="Arial Nova Cond" w:hAnsi="Arial Nova Cond" w:cs="Times New Roman"/>
          <w:b/>
          <w:bCs/>
          <w:sz w:val="22"/>
          <w:szCs w:val="22"/>
        </w:rPr>
      </w:pPr>
    </w:p>
    <w:p w14:paraId="085620F1" w14:textId="65AF00A8" w:rsidR="004166EC" w:rsidRPr="00E65FCA" w:rsidRDefault="004166EC" w:rsidP="004166EC">
      <w:pPr>
        <w:tabs>
          <w:tab w:val="left" w:pos="8222"/>
          <w:tab w:val="right" w:leader="underscore" w:pos="8364"/>
          <w:tab w:val="left" w:pos="8504"/>
        </w:tabs>
        <w:spacing w:line="360" w:lineRule="auto"/>
        <w:jc w:val="both"/>
        <w:rPr>
          <w:rFonts w:ascii="Arial Nova Cond" w:eastAsia="Verdana" w:hAnsi="Arial Nova Cond" w:cs="Times New Roman"/>
          <w:color w:val="000000"/>
          <w:sz w:val="22"/>
          <w:szCs w:val="22"/>
        </w:rPr>
      </w:pPr>
      <w:r w:rsidRPr="00E65FCA">
        <w:rPr>
          <w:rFonts w:ascii="Arial Nova Cond" w:eastAsia="Verdana" w:hAnsi="Arial Nova Cond" w:cs="Times New Roman"/>
          <w:color w:val="000000"/>
          <w:sz w:val="22"/>
          <w:szCs w:val="22"/>
        </w:rPr>
        <w:t>Il sottoscritto ________________________, nato a _____________ il ___/___/____, residente a___________________________ (______) in via ___________________________________ e-mail__________________________________;</w:t>
      </w:r>
      <w:r w:rsidR="00BC41F7">
        <w:rPr>
          <w:rFonts w:ascii="Arial Nova Cond" w:eastAsia="Verdana" w:hAnsi="Arial Nova Cond" w:cs="Times New Roman"/>
          <w:color w:val="000000"/>
          <w:sz w:val="22"/>
          <w:szCs w:val="22"/>
        </w:rPr>
        <w:t xml:space="preserve"> </w:t>
      </w:r>
      <w:r w:rsidRPr="00E65FCA">
        <w:rPr>
          <w:rFonts w:ascii="Arial Nova Cond" w:eastAsia="Verdana" w:hAnsi="Arial Nova Cond" w:cs="Times New Roman"/>
          <w:color w:val="000000"/>
          <w:sz w:val="22"/>
          <w:szCs w:val="22"/>
        </w:rPr>
        <w:t xml:space="preserve">PEC__________________________________ in </w:t>
      </w:r>
      <w:r w:rsidRPr="00E65FCA">
        <w:rPr>
          <w:rFonts w:ascii="Arial Nova Cond" w:hAnsi="Arial Nova Cond" w:cs="Times New Roman"/>
          <w:sz w:val="22"/>
          <w:szCs w:val="22"/>
        </w:rPr>
        <w:t xml:space="preserve">qualità di ___________________________ </w:t>
      </w:r>
      <w:r w:rsidRPr="00E65FCA">
        <w:rPr>
          <w:rFonts w:ascii="Arial Nova Cond" w:hAnsi="Arial Nova Cond"/>
          <w:sz w:val="22"/>
          <w:szCs w:val="22"/>
        </w:rPr>
        <w:t>dell’Istituto di Credito</w:t>
      </w:r>
      <w:r w:rsidRPr="00E65FCA">
        <w:rPr>
          <w:rFonts w:ascii="Arial Nova Cond" w:hAnsi="Arial Nova Cond" w:cs="Times New Roman"/>
          <w:sz w:val="22"/>
          <w:szCs w:val="22"/>
        </w:rPr>
        <w:t xml:space="preserve"> ______________________   con sede in_______________________________ </w:t>
      </w:r>
      <w:r w:rsidRPr="00E65FCA">
        <w:rPr>
          <w:rFonts w:ascii="Arial Nova Cond" w:eastAsia="Verdana" w:hAnsi="Arial Nova Cond" w:cs="Times New Roman"/>
          <w:color w:val="000000"/>
          <w:sz w:val="22"/>
          <w:szCs w:val="22"/>
        </w:rPr>
        <w:t xml:space="preserve">(___) </w:t>
      </w:r>
      <w:r w:rsidRPr="00E65FCA">
        <w:rPr>
          <w:rFonts w:ascii="Arial Nova Cond" w:hAnsi="Arial Nova Cond" w:cs="Times New Roman"/>
          <w:sz w:val="22"/>
          <w:szCs w:val="22"/>
        </w:rPr>
        <w:t xml:space="preserve">Via ______________________________ C.F/P.IVA n._______________________; </w:t>
      </w:r>
    </w:p>
    <w:p w14:paraId="39A20726" w14:textId="16C97F61" w:rsidR="004166EC" w:rsidRPr="00501621" w:rsidRDefault="0074041D" w:rsidP="004166EC">
      <w:pPr>
        <w:pStyle w:val="Rientrocorpodeltesto"/>
        <w:tabs>
          <w:tab w:val="left" w:pos="993"/>
        </w:tabs>
        <w:spacing w:line="360" w:lineRule="auto"/>
        <w:ind w:left="0"/>
        <w:jc w:val="center"/>
        <w:rPr>
          <w:rFonts w:ascii="Arial Nova Cond" w:hAnsi="Arial Nova Cond"/>
          <w:b/>
          <w:sz w:val="22"/>
          <w:szCs w:val="22"/>
        </w:rPr>
      </w:pPr>
      <w:r>
        <w:rPr>
          <w:rFonts w:ascii="Arial Nova Cond" w:hAnsi="Arial Nova Cond"/>
          <w:b/>
          <w:sz w:val="22"/>
          <w:szCs w:val="22"/>
        </w:rPr>
        <w:t>PROPON</w:t>
      </w:r>
      <w:r w:rsidR="004166EC" w:rsidRPr="00501621">
        <w:rPr>
          <w:rFonts w:ascii="Arial Nova Cond" w:hAnsi="Arial Nova Cond"/>
          <w:b/>
          <w:sz w:val="22"/>
          <w:szCs w:val="22"/>
        </w:rPr>
        <w:t>E</w:t>
      </w:r>
    </w:p>
    <w:p w14:paraId="4B05FCAE" w14:textId="3A33D88A" w:rsidR="004166EC" w:rsidRPr="0074041D" w:rsidRDefault="0074041D" w:rsidP="0065692A">
      <w:pPr>
        <w:pStyle w:val="Rientrocorpodeltesto"/>
        <w:numPr>
          <w:ilvl w:val="0"/>
          <w:numId w:val="4"/>
        </w:numPr>
        <w:tabs>
          <w:tab w:val="left" w:pos="993"/>
        </w:tabs>
        <w:spacing w:line="360" w:lineRule="auto"/>
        <w:rPr>
          <w:rFonts w:ascii="Arial Nova Cond" w:hAnsi="Arial Nova Cond"/>
          <w:b/>
          <w:sz w:val="22"/>
          <w:szCs w:val="22"/>
        </w:rPr>
      </w:pPr>
      <w:r w:rsidRPr="0074041D">
        <w:rPr>
          <w:rFonts w:ascii="Arial Nova Cond" w:hAnsi="Arial Nova Cond"/>
          <w:b/>
          <w:sz w:val="22"/>
          <w:szCs w:val="22"/>
        </w:rPr>
        <w:t>il seguente spread rispetto al tasso euribor a tre mesi al netto di ogni commissione bancaria, onere, spese etc</w:t>
      </w:r>
      <w:r w:rsidR="00546AF6" w:rsidRPr="0074041D">
        <w:rPr>
          <w:rFonts w:ascii="Arial Nova Cond" w:hAnsi="Arial Nova Cond"/>
          <w:b/>
          <w:sz w:val="22"/>
          <w:szCs w:val="22"/>
        </w:rPr>
        <w:t>.</w:t>
      </w:r>
      <w:r w:rsidR="004166EC" w:rsidRPr="0074041D">
        <w:rPr>
          <w:rFonts w:ascii="Arial Nova Cond" w:hAnsi="Arial Nova Cond"/>
          <w:b/>
          <w:sz w:val="22"/>
          <w:szCs w:val="22"/>
        </w:rPr>
        <w:t>_______________</w:t>
      </w:r>
      <w:r w:rsidR="00E65FCA" w:rsidRPr="0074041D">
        <w:rPr>
          <w:rFonts w:ascii="Arial Nova Cond" w:hAnsi="Arial Nova Cond"/>
          <w:b/>
          <w:sz w:val="22"/>
          <w:szCs w:val="22"/>
        </w:rPr>
        <w:t>(</w:t>
      </w:r>
      <w:r w:rsidR="00E65FCA" w:rsidRPr="0074041D">
        <w:rPr>
          <w:rFonts w:ascii="Arial Nova Cond" w:hAnsi="Arial Nova Cond"/>
          <w:b/>
          <w:i/>
          <w:iCs/>
          <w:sz w:val="22"/>
          <w:szCs w:val="22"/>
        </w:rPr>
        <w:t>in lettere</w:t>
      </w:r>
      <w:r w:rsidR="00E65FCA" w:rsidRPr="0074041D">
        <w:rPr>
          <w:rFonts w:ascii="Arial Nova Cond" w:hAnsi="Arial Nova Cond"/>
          <w:b/>
          <w:sz w:val="22"/>
          <w:szCs w:val="22"/>
        </w:rPr>
        <w:t>_____</w:t>
      </w:r>
      <w:r w:rsidR="004166EC" w:rsidRPr="0074041D">
        <w:rPr>
          <w:rFonts w:ascii="Arial Nova Cond" w:hAnsi="Arial Nova Cond"/>
          <w:b/>
          <w:sz w:val="22"/>
          <w:szCs w:val="22"/>
        </w:rPr>
        <w:t>_______</w:t>
      </w:r>
      <w:r w:rsidR="00E65FCA" w:rsidRPr="0074041D">
        <w:rPr>
          <w:rFonts w:ascii="Arial Nova Cond" w:hAnsi="Arial Nova Cond"/>
          <w:b/>
          <w:sz w:val="22"/>
          <w:szCs w:val="22"/>
        </w:rPr>
        <w:t xml:space="preserve">) </w:t>
      </w:r>
      <w:r w:rsidR="003364E5">
        <w:rPr>
          <w:rFonts w:ascii="Arial Nova Cond" w:hAnsi="Arial Nova Cond"/>
          <w:b/>
          <w:sz w:val="22"/>
          <w:szCs w:val="22"/>
        </w:rPr>
        <w:t xml:space="preserve">sul finanziamento erogato </w:t>
      </w:r>
      <w:r w:rsidR="00E65FCA" w:rsidRPr="0074041D">
        <w:rPr>
          <w:rFonts w:ascii="Arial Nova Cond" w:hAnsi="Arial Nova Cond"/>
          <w:b/>
          <w:sz w:val="22"/>
          <w:szCs w:val="22"/>
        </w:rPr>
        <w:t>per il periodo indicato al punto 1.3 dell’Avviso in epigrafe</w:t>
      </w:r>
      <w:r w:rsidRPr="0074041D">
        <w:rPr>
          <w:rFonts w:ascii="Arial Nova Cond" w:hAnsi="Arial Nova Cond"/>
          <w:b/>
          <w:sz w:val="22"/>
          <w:szCs w:val="22"/>
        </w:rPr>
        <w:t>;</w:t>
      </w:r>
    </w:p>
    <w:p w14:paraId="16D81815" w14:textId="68BA5776" w:rsidR="0065692A" w:rsidRPr="0074041D" w:rsidRDefault="0074041D" w:rsidP="0065692A">
      <w:pPr>
        <w:pStyle w:val="Rientrocorpodeltesto"/>
        <w:numPr>
          <w:ilvl w:val="0"/>
          <w:numId w:val="4"/>
        </w:numPr>
        <w:tabs>
          <w:tab w:val="left" w:pos="993"/>
        </w:tabs>
        <w:spacing w:line="360" w:lineRule="auto"/>
        <w:rPr>
          <w:rFonts w:ascii="Arial Nova Cond" w:hAnsi="Arial Nova Cond"/>
          <w:b/>
          <w:sz w:val="22"/>
          <w:szCs w:val="22"/>
        </w:rPr>
      </w:pPr>
      <w:r w:rsidRPr="0074041D">
        <w:rPr>
          <w:rFonts w:ascii="Arial Nova Cond" w:hAnsi="Arial Nova Cond"/>
          <w:b/>
          <w:sz w:val="22"/>
          <w:szCs w:val="22"/>
        </w:rPr>
        <w:t>il seguente importo complessivo di commissioni di accensione mutuo, incasso rata, spese ed ogni altro onere accessorio</w:t>
      </w:r>
      <w:r>
        <w:rPr>
          <w:rFonts w:ascii="Arial Nova Cond" w:hAnsi="Arial Nova Cond"/>
          <w:b/>
          <w:sz w:val="22"/>
          <w:szCs w:val="22"/>
        </w:rPr>
        <w:t>, espressi in euro/anno</w:t>
      </w:r>
      <w:r w:rsidR="00BF48FA">
        <w:rPr>
          <w:rFonts w:ascii="Arial Nova Cond" w:hAnsi="Arial Nova Cond"/>
          <w:b/>
          <w:sz w:val="22"/>
          <w:szCs w:val="22"/>
        </w:rPr>
        <w:t>________________________________________</w:t>
      </w:r>
      <w:r w:rsidRPr="0074041D">
        <w:rPr>
          <w:rFonts w:ascii="Arial Nova Cond" w:hAnsi="Arial Nova Cond"/>
          <w:b/>
          <w:sz w:val="22"/>
          <w:szCs w:val="22"/>
        </w:rPr>
        <w:t>;</w:t>
      </w:r>
    </w:p>
    <w:p w14:paraId="0CE9DEF1" w14:textId="42321F94" w:rsidR="0065692A" w:rsidRPr="0074041D" w:rsidRDefault="0074041D" w:rsidP="0065692A">
      <w:pPr>
        <w:pStyle w:val="Rientrocorpodeltesto"/>
        <w:numPr>
          <w:ilvl w:val="0"/>
          <w:numId w:val="4"/>
        </w:numPr>
        <w:tabs>
          <w:tab w:val="left" w:pos="993"/>
        </w:tabs>
        <w:spacing w:line="360" w:lineRule="auto"/>
        <w:rPr>
          <w:rFonts w:ascii="Arial Nova Cond" w:hAnsi="Arial Nova Cond"/>
          <w:b/>
          <w:sz w:val="22"/>
          <w:szCs w:val="22"/>
        </w:rPr>
      </w:pPr>
      <w:r w:rsidRPr="0074041D">
        <w:rPr>
          <w:rFonts w:ascii="Arial Nova Cond" w:hAnsi="Arial Nova Cond"/>
          <w:b/>
          <w:sz w:val="22"/>
          <w:szCs w:val="22"/>
        </w:rPr>
        <w:t>la seguente durata di rimborso del finanziamento erogato</w:t>
      </w:r>
      <w:r w:rsidR="00BF48FA">
        <w:rPr>
          <w:rFonts w:ascii="Arial Nova Cond" w:hAnsi="Arial Nova Cond"/>
          <w:b/>
          <w:sz w:val="22"/>
          <w:szCs w:val="22"/>
        </w:rPr>
        <w:t>_______________________________;</w:t>
      </w:r>
    </w:p>
    <w:p w14:paraId="558C5BA3" w14:textId="2E32D7FD" w:rsidR="0074041D" w:rsidRPr="0074041D" w:rsidRDefault="0074041D" w:rsidP="0065692A">
      <w:pPr>
        <w:pStyle w:val="Rientrocorpodeltesto"/>
        <w:numPr>
          <w:ilvl w:val="0"/>
          <w:numId w:val="4"/>
        </w:numPr>
        <w:tabs>
          <w:tab w:val="left" w:pos="993"/>
        </w:tabs>
        <w:spacing w:line="360" w:lineRule="auto"/>
        <w:rPr>
          <w:rFonts w:ascii="Arial Nova Cond" w:hAnsi="Arial Nova Cond"/>
          <w:b/>
          <w:sz w:val="22"/>
          <w:szCs w:val="22"/>
        </w:rPr>
      </w:pPr>
      <w:r w:rsidRPr="0074041D">
        <w:rPr>
          <w:rFonts w:ascii="Arial Nova Cond" w:hAnsi="Arial Nova Cond"/>
          <w:b/>
          <w:sz w:val="22"/>
          <w:szCs w:val="22"/>
        </w:rPr>
        <w:t>i seguenti covenants a garanzia accessoria del finanziamento erogato</w:t>
      </w:r>
      <w:r w:rsidR="00BF48FA">
        <w:rPr>
          <w:rFonts w:ascii="Arial Nova Cond" w:hAnsi="Arial Nova Cond"/>
          <w:b/>
          <w:sz w:val="22"/>
          <w:szCs w:val="22"/>
        </w:rPr>
        <w:t>_____________________</w:t>
      </w:r>
      <w:r w:rsidRPr="0074041D">
        <w:rPr>
          <w:rFonts w:ascii="Arial Nova Cond" w:hAnsi="Arial Nova Cond"/>
          <w:b/>
          <w:sz w:val="22"/>
          <w:szCs w:val="22"/>
        </w:rPr>
        <w:t>.</w:t>
      </w:r>
    </w:p>
    <w:p w14:paraId="1789E91A" w14:textId="4F308F07" w:rsidR="004166EC" w:rsidRPr="00E65FCA" w:rsidRDefault="004166EC" w:rsidP="003028A8">
      <w:pPr>
        <w:jc w:val="both"/>
        <w:rPr>
          <w:rFonts w:ascii="Arial Nova Cond" w:hAnsi="Arial Nova Cond" w:cs="Times New Roman"/>
          <w:sz w:val="22"/>
          <w:szCs w:val="22"/>
        </w:rPr>
      </w:pPr>
      <w:r w:rsidRPr="00501621">
        <w:rPr>
          <w:rFonts w:ascii="Arial Nova Cond" w:hAnsi="Arial Nova Cond" w:cs="Times New Roman"/>
          <w:sz w:val="22"/>
          <w:szCs w:val="22"/>
          <w:u w:val="single"/>
        </w:rPr>
        <w:t>NOTA BENE</w:t>
      </w:r>
      <w:r w:rsidRPr="00501621">
        <w:rPr>
          <w:rFonts w:ascii="Arial Nova Cond" w:hAnsi="Arial Nova Cond" w:cs="Times New Roman"/>
          <w:sz w:val="22"/>
          <w:szCs w:val="22"/>
        </w:rPr>
        <w:t xml:space="preserve">: </w:t>
      </w:r>
      <w:r w:rsidR="0074041D">
        <w:rPr>
          <w:rFonts w:ascii="Arial Nova Cond" w:hAnsi="Arial Nova Cond" w:cs="Times New Roman"/>
          <w:bCs/>
          <w:iCs/>
          <w:sz w:val="20"/>
          <w:szCs w:val="20"/>
        </w:rPr>
        <w:t xml:space="preserve">tutti gli importi offerti </w:t>
      </w:r>
      <w:r w:rsidRPr="00501621">
        <w:rPr>
          <w:rFonts w:ascii="Arial Nova Cond" w:hAnsi="Arial Nova Cond" w:cs="Times New Roman"/>
          <w:bCs/>
          <w:iCs/>
          <w:sz w:val="20"/>
          <w:szCs w:val="20"/>
        </w:rPr>
        <w:t>offerto dovr</w:t>
      </w:r>
      <w:r w:rsidR="0074041D">
        <w:rPr>
          <w:rFonts w:ascii="Arial Nova Cond" w:hAnsi="Arial Nova Cond" w:cs="Times New Roman"/>
          <w:bCs/>
          <w:iCs/>
          <w:sz w:val="20"/>
          <w:szCs w:val="20"/>
        </w:rPr>
        <w:t>anno</w:t>
      </w:r>
      <w:r w:rsidRPr="00E65FCA">
        <w:rPr>
          <w:rFonts w:ascii="Arial Nova Cond" w:hAnsi="Arial Nova Cond" w:cs="Times New Roman"/>
          <w:bCs/>
          <w:iCs/>
          <w:sz w:val="20"/>
          <w:szCs w:val="20"/>
        </w:rPr>
        <w:t xml:space="preserve"> essere espress</w:t>
      </w:r>
      <w:r w:rsidR="0074041D">
        <w:rPr>
          <w:rFonts w:ascii="Arial Nova Cond" w:hAnsi="Arial Nova Cond" w:cs="Times New Roman"/>
          <w:bCs/>
          <w:iCs/>
          <w:sz w:val="20"/>
          <w:szCs w:val="20"/>
        </w:rPr>
        <w:t>i</w:t>
      </w:r>
      <w:r w:rsidRPr="00E65FCA">
        <w:rPr>
          <w:rFonts w:ascii="Arial Nova Cond" w:hAnsi="Arial Nova Cond" w:cs="Times New Roman"/>
          <w:bCs/>
          <w:iCs/>
          <w:sz w:val="20"/>
          <w:szCs w:val="20"/>
        </w:rPr>
        <w:t xml:space="preserve"> in cifre e ripetut</w:t>
      </w:r>
      <w:r w:rsidR="0074041D">
        <w:rPr>
          <w:rFonts w:ascii="Arial Nova Cond" w:hAnsi="Arial Nova Cond" w:cs="Times New Roman"/>
          <w:bCs/>
          <w:iCs/>
          <w:sz w:val="20"/>
          <w:szCs w:val="20"/>
        </w:rPr>
        <w:t>i</w:t>
      </w:r>
      <w:r w:rsidRPr="00E65FCA">
        <w:rPr>
          <w:rFonts w:ascii="Arial Nova Cond" w:hAnsi="Arial Nova Cond" w:cs="Times New Roman"/>
          <w:bCs/>
          <w:iCs/>
          <w:sz w:val="20"/>
          <w:szCs w:val="20"/>
        </w:rPr>
        <w:t xml:space="preserve"> in lettere</w:t>
      </w:r>
      <w:r w:rsidR="0074041D">
        <w:rPr>
          <w:rFonts w:ascii="Arial Nova Cond" w:hAnsi="Arial Nova Cond" w:cs="Times New Roman"/>
          <w:bCs/>
          <w:iCs/>
          <w:sz w:val="20"/>
          <w:szCs w:val="20"/>
        </w:rPr>
        <w:t>;</w:t>
      </w:r>
      <w:r w:rsidRPr="00E65FCA">
        <w:rPr>
          <w:rFonts w:ascii="Arial Nova Cond" w:hAnsi="Arial Nova Cond" w:cs="Times New Roman"/>
          <w:bCs/>
          <w:iCs/>
          <w:sz w:val="20"/>
          <w:szCs w:val="20"/>
        </w:rPr>
        <w:t xml:space="preserve"> in caso di discordanza tra il valore offerto indicato in cifre e il relativo valore espresso in lettere, prevarrà l’indicazione più conveniente per Brianza Energia Ambiente S.p.A.</w:t>
      </w:r>
      <w:r w:rsidR="00A8296A">
        <w:rPr>
          <w:rFonts w:ascii="Arial Nova Cond" w:hAnsi="Arial Nova Cond" w:cs="Times New Roman"/>
          <w:bCs/>
          <w:iCs/>
          <w:sz w:val="20"/>
          <w:szCs w:val="20"/>
        </w:rPr>
        <w:t xml:space="preserve"> </w:t>
      </w:r>
    </w:p>
    <w:p w14:paraId="2C0CDF89" w14:textId="77777777" w:rsidR="00694EE9" w:rsidRDefault="00694EE9" w:rsidP="00694EE9">
      <w:pPr>
        <w:spacing w:line="360" w:lineRule="auto"/>
        <w:jc w:val="both"/>
        <w:rPr>
          <w:rFonts w:ascii="Arial Nova Cond" w:hAnsi="Arial Nova Cond" w:cs="Times New Roman"/>
          <w:sz w:val="22"/>
          <w:szCs w:val="22"/>
        </w:rPr>
      </w:pPr>
    </w:p>
    <w:p w14:paraId="4A522D03" w14:textId="14EBCD65" w:rsidR="0074041D" w:rsidRDefault="004166EC" w:rsidP="00694EE9">
      <w:pPr>
        <w:spacing w:line="360" w:lineRule="auto"/>
        <w:jc w:val="both"/>
        <w:rPr>
          <w:rFonts w:ascii="Arial Nova Cond" w:hAnsi="Arial Nova Cond" w:cs="Times New Roman"/>
          <w:sz w:val="22"/>
          <w:szCs w:val="22"/>
        </w:rPr>
      </w:pPr>
      <w:r w:rsidRPr="00E65FCA">
        <w:rPr>
          <w:rFonts w:ascii="Arial Nova Cond" w:hAnsi="Arial Nova Cond" w:cs="Times New Roman"/>
          <w:sz w:val="22"/>
          <w:szCs w:val="22"/>
        </w:rPr>
        <w:t>Luogo e Data_____________, ___/___/_____</w:t>
      </w:r>
    </w:p>
    <w:p w14:paraId="39605DCE" w14:textId="628CB03E" w:rsidR="004166EC" w:rsidRPr="00E65FCA" w:rsidRDefault="004166EC" w:rsidP="004166EC">
      <w:pPr>
        <w:spacing w:line="360" w:lineRule="auto"/>
        <w:jc w:val="center"/>
        <w:rPr>
          <w:rFonts w:ascii="Arial Nova Cond" w:hAnsi="Arial Nova Cond" w:cs="Times New Roman"/>
          <w:sz w:val="22"/>
          <w:szCs w:val="22"/>
        </w:rPr>
      </w:pPr>
      <w:r w:rsidRPr="00E65FCA">
        <w:rPr>
          <w:rFonts w:ascii="Arial Nova Cond" w:hAnsi="Arial Nova Cond" w:cs="Times New Roman"/>
          <w:sz w:val="22"/>
          <w:szCs w:val="22"/>
        </w:rPr>
        <w:t>IL LEGALE RAPPRESENTANTE O</w:t>
      </w:r>
      <w:r w:rsidRPr="00E65FCA">
        <w:rPr>
          <w:rFonts w:ascii="Arial Nova Cond" w:hAnsi="Arial Nova Cond"/>
          <w:sz w:val="22"/>
          <w:szCs w:val="22"/>
        </w:rPr>
        <w:t xml:space="preserve"> IL</w:t>
      </w:r>
      <w:r w:rsidRPr="00E65FCA">
        <w:rPr>
          <w:rFonts w:ascii="Arial Nova Cond" w:hAnsi="Arial Nova Cond" w:cs="Times New Roman"/>
          <w:sz w:val="22"/>
          <w:szCs w:val="22"/>
        </w:rPr>
        <w:t xml:space="preserve"> SOGGETTO DELEGATO</w:t>
      </w:r>
    </w:p>
    <w:p w14:paraId="75E91D02" w14:textId="35336AF7" w:rsidR="00FE33A5" w:rsidRPr="00E65FCA" w:rsidRDefault="00FE33A5" w:rsidP="006805CA">
      <w:pPr>
        <w:spacing w:line="360" w:lineRule="auto"/>
        <w:jc w:val="center"/>
        <w:rPr>
          <w:rFonts w:ascii="Arial Nova Cond" w:hAnsi="Arial Nova Cond"/>
          <w:sz w:val="22"/>
          <w:szCs w:val="22"/>
        </w:rPr>
      </w:pPr>
      <w:r>
        <w:rPr>
          <w:rFonts w:ascii="Arial Nova Cond" w:hAnsi="Arial Nova Cond" w:cs="Times New Roman"/>
          <w:b/>
          <w:bCs/>
          <w:i/>
          <w:iCs/>
          <w:sz w:val="22"/>
          <w:szCs w:val="22"/>
        </w:rPr>
        <w:t>(</w:t>
      </w:r>
      <w:r w:rsidR="004166EC" w:rsidRPr="00E65FCA">
        <w:rPr>
          <w:rFonts w:ascii="Arial Nova Cond" w:hAnsi="Arial Nova Cond" w:cs="Times New Roman"/>
          <w:b/>
          <w:bCs/>
          <w:i/>
          <w:iCs/>
          <w:sz w:val="22"/>
          <w:szCs w:val="22"/>
        </w:rPr>
        <w:t>firma</w:t>
      </w:r>
      <w:r w:rsidR="004166EC" w:rsidRPr="00E65FCA">
        <w:rPr>
          <w:rFonts w:ascii="Arial Nova Cond" w:hAnsi="Arial Nova Cond" w:cs="Times New Roman"/>
          <w:i/>
          <w:iCs/>
          <w:sz w:val="22"/>
          <w:szCs w:val="22"/>
        </w:rPr>
        <w:t>)</w:t>
      </w:r>
      <w:r w:rsidR="006805CA">
        <w:rPr>
          <w:rFonts w:ascii="Arial Nova Cond" w:hAnsi="Arial Nova Cond" w:cs="Times New Roman"/>
          <w:i/>
          <w:iCs/>
          <w:sz w:val="22"/>
          <w:szCs w:val="22"/>
        </w:rPr>
        <w:t xml:space="preserve"> </w:t>
      </w:r>
      <w:r>
        <w:rPr>
          <w:rFonts w:ascii="Arial Nova Cond" w:hAnsi="Arial Nova Cond" w:cs="Times New Roman"/>
          <w:i/>
          <w:iCs/>
          <w:sz w:val="22"/>
          <w:szCs w:val="22"/>
        </w:rPr>
        <w:t>______________________________________________</w:t>
      </w:r>
    </w:p>
    <w:p w14:paraId="08C86C4D" w14:textId="11277432" w:rsidR="00015E4F" w:rsidRPr="0001049A" w:rsidRDefault="004166EC" w:rsidP="0001049A">
      <w:pPr>
        <w:spacing w:line="360" w:lineRule="auto"/>
        <w:jc w:val="both"/>
        <w:rPr>
          <w:rFonts w:ascii="Arial Nova Cond" w:hAnsi="Arial Nova Cond" w:cs="Times New Roman"/>
          <w:sz w:val="22"/>
          <w:szCs w:val="22"/>
          <w:u w:val="single"/>
        </w:rPr>
      </w:pPr>
      <w:r w:rsidRPr="00E65FCA">
        <w:rPr>
          <w:rFonts w:ascii="Arial Nova Cond" w:hAnsi="Arial Nova Cond" w:cs="Times New Roman"/>
          <w:sz w:val="22"/>
          <w:szCs w:val="22"/>
          <w:u w:val="single"/>
        </w:rPr>
        <w:t xml:space="preserve">Si allega copia fotostatica </w:t>
      </w:r>
      <w:r w:rsidRPr="00E65FCA">
        <w:rPr>
          <w:rFonts w:ascii="Arial Nova Cond" w:hAnsi="Arial Nova Cond"/>
          <w:sz w:val="22"/>
          <w:szCs w:val="22"/>
          <w:u w:val="single"/>
        </w:rPr>
        <w:t>di</w:t>
      </w:r>
      <w:r w:rsidRPr="00E65FCA">
        <w:rPr>
          <w:rFonts w:ascii="Arial Nova Cond" w:hAnsi="Arial Nova Cond" w:cs="Times New Roman"/>
          <w:sz w:val="22"/>
          <w:szCs w:val="22"/>
          <w:u w:val="single"/>
        </w:rPr>
        <w:t xml:space="preserve"> documento di identità</w:t>
      </w:r>
      <w:r w:rsidRPr="00E65FCA">
        <w:rPr>
          <w:rFonts w:ascii="Arial Nova Cond" w:hAnsi="Arial Nova Cond"/>
          <w:sz w:val="22"/>
          <w:szCs w:val="22"/>
          <w:u w:val="single"/>
        </w:rPr>
        <w:t>, in corso di validità,</w:t>
      </w:r>
      <w:r w:rsidRPr="00E65FCA">
        <w:rPr>
          <w:rFonts w:ascii="Arial Nova Cond" w:hAnsi="Arial Nova Cond" w:cs="Times New Roman"/>
          <w:sz w:val="22"/>
          <w:szCs w:val="22"/>
          <w:u w:val="single"/>
        </w:rPr>
        <w:t xml:space="preserve"> del sottoscrittore.</w:t>
      </w:r>
    </w:p>
    <w:sectPr w:rsidR="00015E4F" w:rsidRPr="0001049A" w:rsidSect="003A4089">
      <w:headerReference w:type="default" r:id="rId7"/>
      <w:footerReference w:type="default" r:id="rId8"/>
      <w:pgSz w:w="11900" w:h="16840"/>
      <w:pgMar w:top="1843" w:right="1080" w:bottom="2694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F9972" w14:textId="77777777" w:rsidR="00183425" w:rsidRDefault="00183425" w:rsidP="003D0314">
      <w:r>
        <w:separator/>
      </w:r>
    </w:p>
  </w:endnote>
  <w:endnote w:type="continuationSeparator" w:id="0">
    <w:p w14:paraId="3F976D8F" w14:textId="77777777" w:rsidR="00183425" w:rsidRDefault="00183425" w:rsidP="003D0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E910A" w14:textId="704825A9" w:rsidR="003D0314" w:rsidRDefault="000B6282" w:rsidP="003D0314">
    <w:pPr>
      <w:pStyle w:val="Pidipagina"/>
      <w:tabs>
        <w:tab w:val="clear" w:pos="9638"/>
        <w:tab w:val="right" w:pos="10773"/>
      </w:tabs>
      <w:ind w:hanging="1134"/>
    </w:pPr>
    <w:r>
      <w:rPr>
        <w:rFonts w:hint="eastAsia"/>
        <w:noProof/>
      </w:rPr>
      <w:drawing>
        <wp:anchor distT="0" distB="0" distL="114300" distR="114300" simplePos="0" relativeHeight="251661312" behindDoc="1" locked="0" layoutInCell="1" allowOverlap="1" wp14:anchorId="60242A5D" wp14:editId="0BBD1745">
          <wp:simplePos x="0" y="0"/>
          <wp:positionH relativeFrom="page">
            <wp:align>left</wp:align>
          </wp:positionH>
          <wp:positionV relativeFrom="paragraph">
            <wp:posOffset>-1457960</wp:posOffset>
          </wp:positionV>
          <wp:extent cx="7526088" cy="1579244"/>
          <wp:effectExtent l="0" t="0" r="0" b="2540"/>
          <wp:wrapNone/>
          <wp:docPr id="753933409" name="Immagine 753933409" descr="Immagine che contiene testo, schermata, Carattere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835591" name="Immagine 692835591" descr="Immagine che contiene testo, schermata, Carattere, grafic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6088" cy="15792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70B8">
      <w:rPr>
        <w:noProof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F8709" w14:textId="77777777" w:rsidR="00183425" w:rsidRDefault="00183425" w:rsidP="003D0314">
      <w:r>
        <w:separator/>
      </w:r>
    </w:p>
  </w:footnote>
  <w:footnote w:type="continuationSeparator" w:id="0">
    <w:p w14:paraId="22FF0531" w14:textId="77777777" w:rsidR="00183425" w:rsidRDefault="00183425" w:rsidP="003D0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96EBA" w14:textId="77777777" w:rsidR="003D0314" w:rsidRDefault="003D0314" w:rsidP="003D0314">
    <w:pPr>
      <w:pStyle w:val="Intestazione"/>
      <w:tabs>
        <w:tab w:val="clear" w:pos="9638"/>
        <w:tab w:val="right" w:pos="10773"/>
      </w:tabs>
      <w:ind w:hanging="1134"/>
    </w:pPr>
    <w:r>
      <w:rPr>
        <w:rFonts w:hint="eastAsia"/>
        <w:noProof/>
      </w:rPr>
      <w:drawing>
        <wp:anchor distT="0" distB="0" distL="114300" distR="114300" simplePos="0" relativeHeight="251659264" behindDoc="1" locked="0" layoutInCell="1" allowOverlap="1" wp14:anchorId="4153226E" wp14:editId="2D5CB319">
          <wp:simplePos x="0" y="0"/>
          <wp:positionH relativeFrom="column">
            <wp:posOffset>-1065174</wp:posOffset>
          </wp:positionH>
          <wp:positionV relativeFrom="paragraph">
            <wp:posOffset>0</wp:posOffset>
          </wp:positionV>
          <wp:extent cx="7536873" cy="1309094"/>
          <wp:effectExtent l="0" t="0" r="0" b="0"/>
          <wp:wrapNone/>
          <wp:docPr id="198053058" name="Immagine 1980530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A_ALT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6873" cy="13090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99B"/>
    <w:multiLevelType w:val="hybridMultilevel"/>
    <w:tmpl w:val="01208E3C"/>
    <w:lvl w:ilvl="0" w:tplc="D5DA9C7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40BF5"/>
    <w:multiLevelType w:val="hybridMultilevel"/>
    <w:tmpl w:val="F0D856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C2475"/>
    <w:multiLevelType w:val="hybridMultilevel"/>
    <w:tmpl w:val="941C6EDC"/>
    <w:lvl w:ilvl="0" w:tplc="D5DA9C7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D77F22"/>
    <w:multiLevelType w:val="hybridMultilevel"/>
    <w:tmpl w:val="9814CACA"/>
    <w:lvl w:ilvl="0" w:tplc="2320DEF2">
      <w:start w:val="2"/>
      <w:numFmt w:val="bullet"/>
      <w:lvlText w:val="-"/>
      <w:lvlJc w:val="left"/>
      <w:pPr>
        <w:ind w:left="720" w:hanging="360"/>
      </w:pPr>
      <w:rPr>
        <w:rFonts w:ascii="Arial Nova Cond" w:eastAsiaTheme="minorEastAsia" w:hAnsi="Arial Nova C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74354"/>
    <w:multiLevelType w:val="hybridMultilevel"/>
    <w:tmpl w:val="7E12ED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E3F42"/>
    <w:multiLevelType w:val="hybridMultilevel"/>
    <w:tmpl w:val="DFB6DF46"/>
    <w:lvl w:ilvl="0" w:tplc="2E304C8A">
      <w:start w:val="9"/>
      <w:numFmt w:val="bullet"/>
      <w:lvlText w:val="-"/>
      <w:lvlJc w:val="left"/>
      <w:pPr>
        <w:ind w:left="720" w:hanging="360"/>
      </w:pPr>
      <w:rPr>
        <w:rFonts w:ascii="Arial Nova Cond" w:eastAsiaTheme="minorEastAsia" w:hAnsi="Arial Nova C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051329">
    <w:abstractNumId w:val="5"/>
  </w:num>
  <w:num w:numId="2" w16cid:durableId="583294934">
    <w:abstractNumId w:val="4"/>
  </w:num>
  <w:num w:numId="3" w16cid:durableId="186018872">
    <w:abstractNumId w:val="0"/>
  </w:num>
  <w:num w:numId="4" w16cid:durableId="1264340890">
    <w:abstractNumId w:val="2"/>
  </w:num>
  <w:num w:numId="5" w16cid:durableId="1808938844">
    <w:abstractNumId w:val="3"/>
  </w:num>
  <w:num w:numId="6" w16cid:durableId="1467699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1EF"/>
    <w:rsid w:val="0000586B"/>
    <w:rsid w:val="000074B6"/>
    <w:rsid w:val="0001049A"/>
    <w:rsid w:val="00012AE0"/>
    <w:rsid w:val="00015E4F"/>
    <w:rsid w:val="00037B60"/>
    <w:rsid w:val="00054AF2"/>
    <w:rsid w:val="00097411"/>
    <w:rsid w:val="000A3FFA"/>
    <w:rsid w:val="000B0729"/>
    <w:rsid w:val="000B2E58"/>
    <w:rsid w:val="000B6282"/>
    <w:rsid w:val="00111A91"/>
    <w:rsid w:val="00125A94"/>
    <w:rsid w:val="00125DF6"/>
    <w:rsid w:val="0013617E"/>
    <w:rsid w:val="001369F1"/>
    <w:rsid w:val="001467C1"/>
    <w:rsid w:val="001603F9"/>
    <w:rsid w:val="00164C44"/>
    <w:rsid w:val="00164DB9"/>
    <w:rsid w:val="001760B8"/>
    <w:rsid w:val="0018206C"/>
    <w:rsid w:val="00183425"/>
    <w:rsid w:val="00185BB7"/>
    <w:rsid w:val="001D7D9B"/>
    <w:rsid w:val="001E4440"/>
    <w:rsid w:val="001F77B4"/>
    <w:rsid w:val="00236CD9"/>
    <w:rsid w:val="002424B6"/>
    <w:rsid w:val="00244378"/>
    <w:rsid w:val="00250FF7"/>
    <w:rsid w:val="002531C8"/>
    <w:rsid w:val="002666F4"/>
    <w:rsid w:val="00281CD1"/>
    <w:rsid w:val="002839F4"/>
    <w:rsid w:val="00285B07"/>
    <w:rsid w:val="002A092A"/>
    <w:rsid w:val="002A2E89"/>
    <w:rsid w:val="002B410D"/>
    <w:rsid w:val="002C2CD8"/>
    <w:rsid w:val="002E5A0B"/>
    <w:rsid w:val="002F04E6"/>
    <w:rsid w:val="002F41E3"/>
    <w:rsid w:val="002F4A74"/>
    <w:rsid w:val="003028A8"/>
    <w:rsid w:val="00316BCF"/>
    <w:rsid w:val="0032052B"/>
    <w:rsid w:val="003315C5"/>
    <w:rsid w:val="003364E5"/>
    <w:rsid w:val="00342972"/>
    <w:rsid w:val="00350FEB"/>
    <w:rsid w:val="00353C96"/>
    <w:rsid w:val="003721F4"/>
    <w:rsid w:val="003833AA"/>
    <w:rsid w:val="0038557E"/>
    <w:rsid w:val="0039622B"/>
    <w:rsid w:val="003A4089"/>
    <w:rsid w:val="003A7A62"/>
    <w:rsid w:val="003D0314"/>
    <w:rsid w:val="003E0550"/>
    <w:rsid w:val="003E64E8"/>
    <w:rsid w:val="003E7AD0"/>
    <w:rsid w:val="003F32D7"/>
    <w:rsid w:val="004022DF"/>
    <w:rsid w:val="004105A9"/>
    <w:rsid w:val="004166EC"/>
    <w:rsid w:val="0044095E"/>
    <w:rsid w:val="004865C9"/>
    <w:rsid w:val="004970B8"/>
    <w:rsid w:val="004A4ADF"/>
    <w:rsid w:val="004B27B6"/>
    <w:rsid w:val="004D0E45"/>
    <w:rsid w:val="00501621"/>
    <w:rsid w:val="00521BE2"/>
    <w:rsid w:val="005253A5"/>
    <w:rsid w:val="00530240"/>
    <w:rsid w:val="00546AF6"/>
    <w:rsid w:val="00565DCE"/>
    <w:rsid w:val="0058015A"/>
    <w:rsid w:val="005A59D5"/>
    <w:rsid w:val="005B508D"/>
    <w:rsid w:val="005B7385"/>
    <w:rsid w:val="005E4DBE"/>
    <w:rsid w:val="0062089E"/>
    <w:rsid w:val="00625974"/>
    <w:rsid w:val="00636DDD"/>
    <w:rsid w:val="0063702A"/>
    <w:rsid w:val="00647333"/>
    <w:rsid w:val="00653E6D"/>
    <w:rsid w:val="00654234"/>
    <w:rsid w:val="006560D6"/>
    <w:rsid w:val="0065692A"/>
    <w:rsid w:val="00676898"/>
    <w:rsid w:val="006805CA"/>
    <w:rsid w:val="00683719"/>
    <w:rsid w:val="00694EE9"/>
    <w:rsid w:val="006B5C5C"/>
    <w:rsid w:val="006C3B9E"/>
    <w:rsid w:val="00702285"/>
    <w:rsid w:val="00713123"/>
    <w:rsid w:val="007317B7"/>
    <w:rsid w:val="0074041D"/>
    <w:rsid w:val="007435BE"/>
    <w:rsid w:val="007441A8"/>
    <w:rsid w:val="00757CB8"/>
    <w:rsid w:val="007604DC"/>
    <w:rsid w:val="007648F2"/>
    <w:rsid w:val="00793360"/>
    <w:rsid w:val="00795AAE"/>
    <w:rsid w:val="007C1609"/>
    <w:rsid w:val="007F13BD"/>
    <w:rsid w:val="007F67BA"/>
    <w:rsid w:val="00814751"/>
    <w:rsid w:val="00817BC1"/>
    <w:rsid w:val="00820C43"/>
    <w:rsid w:val="00825297"/>
    <w:rsid w:val="00871E78"/>
    <w:rsid w:val="008A064B"/>
    <w:rsid w:val="008B0A12"/>
    <w:rsid w:val="008B430C"/>
    <w:rsid w:val="00907006"/>
    <w:rsid w:val="00924FB0"/>
    <w:rsid w:val="0092581C"/>
    <w:rsid w:val="00932337"/>
    <w:rsid w:val="00942D5F"/>
    <w:rsid w:val="0094344D"/>
    <w:rsid w:val="00983FB6"/>
    <w:rsid w:val="0099702E"/>
    <w:rsid w:val="009C6472"/>
    <w:rsid w:val="009D0608"/>
    <w:rsid w:val="009E15B7"/>
    <w:rsid w:val="009F4E96"/>
    <w:rsid w:val="00A448E5"/>
    <w:rsid w:val="00A776D7"/>
    <w:rsid w:val="00A81D47"/>
    <w:rsid w:val="00A8296A"/>
    <w:rsid w:val="00A87914"/>
    <w:rsid w:val="00AA6473"/>
    <w:rsid w:val="00AB00C2"/>
    <w:rsid w:val="00AD024E"/>
    <w:rsid w:val="00AD2A94"/>
    <w:rsid w:val="00AD7CCC"/>
    <w:rsid w:val="00AE466D"/>
    <w:rsid w:val="00AE6715"/>
    <w:rsid w:val="00AF1A22"/>
    <w:rsid w:val="00AF7BC7"/>
    <w:rsid w:val="00B014C0"/>
    <w:rsid w:val="00B06C12"/>
    <w:rsid w:val="00B07C97"/>
    <w:rsid w:val="00B211F4"/>
    <w:rsid w:val="00B27AB9"/>
    <w:rsid w:val="00B3030B"/>
    <w:rsid w:val="00B4287F"/>
    <w:rsid w:val="00B5309C"/>
    <w:rsid w:val="00B5383F"/>
    <w:rsid w:val="00B57657"/>
    <w:rsid w:val="00B60CD7"/>
    <w:rsid w:val="00BA658E"/>
    <w:rsid w:val="00BB5C74"/>
    <w:rsid w:val="00BC3586"/>
    <w:rsid w:val="00BC41F7"/>
    <w:rsid w:val="00BD1BFF"/>
    <w:rsid w:val="00BE5033"/>
    <w:rsid w:val="00BF48FA"/>
    <w:rsid w:val="00C0423B"/>
    <w:rsid w:val="00C1636C"/>
    <w:rsid w:val="00C17E27"/>
    <w:rsid w:val="00C46640"/>
    <w:rsid w:val="00C543C9"/>
    <w:rsid w:val="00C630EC"/>
    <w:rsid w:val="00C640E4"/>
    <w:rsid w:val="00C648A3"/>
    <w:rsid w:val="00C84733"/>
    <w:rsid w:val="00C90E6C"/>
    <w:rsid w:val="00C93FB2"/>
    <w:rsid w:val="00CA3AA0"/>
    <w:rsid w:val="00CA6931"/>
    <w:rsid w:val="00CC159C"/>
    <w:rsid w:val="00CD08AF"/>
    <w:rsid w:val="00CE407F"/>
    <w:rsid w:val="00CF63FE"/>
    <w:rsid w:val="00D0279A"/>
    <w:rsid w:val="00D07F35"/>
    <w:rsid w:val="00D12F0A"/>
    <w:rsid w:val="00D14AD6"/>
    <w:rsid w:val="00D157C8"/>
    <w:rsid w:val="00D17E70"/>
    <w:rsid w:val="00D25312"/>
    <w:rsid w:val="00D361BC"/>
    <w:rsid w:val="00D516FC"/>
    <w:rsid w:val="00D55085"/>
    <w:rsid w:val="00D80407"/>
    <w:rsid w:val="00D8238D"/>
    <w:rsid w:val="00DA4B8E"/>
    <w:rsid w:val="00DA6262"/>
    <w:rsid w:val="00DE0596"/>
    <w:rsid w:val="00DE2332"/>
    <w:rsid w:val="00DE728C"/>
    <w:rsid w:val="00E0054B"/>
    <w:rsid w:val="00E021F3"/>
    <w:rsid w:val="00E02E5D"/>
    <w:rsid w:val="00E300CD"/>
    <w:rsid w:val="00E568E9"/>
    <w:rsid w:val="00E60385"/>
    <w:rsid w:val="00E604F2"/>
    <w:rsid w:val="00E63FB6"/>
    <w:rsid w:val="00E65FCA"/>
    <w:rsid w:val="00E71804"/>
    <w:rsid w:val="00E921EF"/>
    <w:rsid w:val="00EA06AA"/>
    <w:rsid w:val="00EA324A"/>
    <w:rsid w:val="00ED111B"/>
    <w:rsid w:val="00EE04F3"/>
    <w:rsid w:val="00F07D2F"/>
    <w:rsid w:val="00F22CBF"/>
    <w:rsid w:val="00F34EEF"/>
    <w:rsid w:val="00F5350B"/>
    <w:rsid w:val="00F54A85"/>
    <w:rsid w:val="00F64445"/>
    <w:rsid w:val="00FC35BE"/>
    <w:rsid w:val="00FD5634"/>
    <w:rsid w:val="00FE33A5"/>
    <w:rsid w:val="00FF1F9E"/>
    <w:rsid w:val="00FF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80544D"/>
  <w15:docId w15:val="{23A8719D-AF65-40A4-ADC5-2E4C67151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5">
    <w:name w:val="heading 5"/>
    <w:basedOn w:val="Normale"/>
    <w:next w:val="Normale"/>
    <w:link w:val="Titolo5Carattere"/>
    <w:qFormat/>
    <w:rsid w:val="004166EC"/>
    <w:pPr>
      <w:keepNext/>
      <w:tabs>
        <w:tab w:val="left" w:pos="-1276"/>
        <w:tab w:val="left" w:pos="-709"/>
        <w:tab w:val="left" w:pos="8647"/>
      </w:tabs>
      <w:overflowPunct w:val="0"/>
      <w:autoSpaceDE w:val="0"/>
      <w:autoSpaceDN w:val="0"/>
      <w:adjustRightInd w:val="0"/>
      <w:spacing w:after="400"/>
      <w:ind w:left="1134" w:right="851"/>
      <w:jc w:val="center"/>
      <w:textAlignment w:val="baseline"/>
      <w:outlineLvl w:val="4"/>
    </w:pPr>
    <w:rPr>
      <w:rFonts w:ascii="Arial Black" w:eastAsia="Times New Roman" w:hAnsi="Arial Black" w:cs="Times New Roman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D03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314"/>
  </w:style>
  <w:style w:type="paragraph" w:styleId="Pidipagina">
    <w:name w:val="footer"/>
    <w:basedOn w:val="Normale"/>
    <w:link w:val="PidipaginaCarattere"/>
    <w:uiPriority w:val="99"/>
    <w:unhideWhenUsed/>
    <w:rsid w:val="003D03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031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031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0314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1603F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03F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A092A"/>
    <w:pPr>
      <w:ind w:left="720"/>
      <w:contextualSpacing/>
    </w:pPr>
  </w:style>
  <w:style w:type="paragraph" w:styleId="Revisione">
    <w:name w:val="Revision"/>
    <w:hidden/>
    <w:uiPriority w:val="99"/>
    <w:semiHidden/>
    <w:rsid w:val="004166EC"/>
  </w:style>
  <w:style w:type="character" w:customStyle="1" w:styleId="Titolo5Carattere">
    <w:name w:val="Titolo 5 Carattere"/>
    <w:basedOn w:val="Carpredefinitoparagrafo"/>
    <w:link w:val="Titolo5"/>
    <w:rsid w:val="004166EC"/>
    <w:rPr>
      <w:rFonts w:ascii="Arial Black" w:eastAsia="Times New Roman" w:hAnsi="Arial Black" w:cs="Times New Roman"/>
      <w:szCs w:val="20"/>
    </w:rPr>
  </w:style>
  <w:style w:type="paragraph" w:styleId="Rientrocorpodeltesto">
    <w:name w:val="Body Text Indent"/>
    <w:basedOn w:val="Normale"/>
    <w:link w:val="RientrocorpodeltestoCarattere"/>
    <w:rsid w:val="004166EC"/>
    <w:pPr>
      <w:overflowPunct w:val="0"/>
      <w:autoSpaceDE w:val="0"/>
      <w:autoSpaceDN w:val="0"/>
      <w:adjustRightInd w:val="0"/>
      <w:ind w:left="708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4166EC"/>
    <w:rPr>
      <w:rFonts w:ascii="Times New Roman" w:eastAsia="Times New Roman" w:hAnsi="Times New Roman" w:cs="Times New Roman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C93FB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93FB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93FB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93FB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93FB2"/>
    <w:rPr>
      <w:b/>
      <w:bCs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E72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HI~1\AppData\Local\Temp\BEA18004_Carta%20Intestata%20Bea_001-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BEA18004_Carta Intestata Bea_001-1</Template>
  <TotalTime>141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Samuele Marchioro</dc:creator>
  <cp:lastModifiedBy>Antonella Micali</cp:lastModifiedBy>
  <cp:revision>33</cp:revision>
  <cp:lastPrinted>2024-11-27T15:36:00Z</cp:lastPrinted>
  <dcterms:created xsi:type="dcterms:W3CDTF">2026-07-09T13:28:00Z</dcterms:created>
  <dcterms:modified xsi:type="dcterms:W3CDTF">2026-09-23T14:44:00Z</dcterms:modified>
</cp:coreProperties>
</file>